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FC4F9" w14:textId="6AAD34F7" w:rsidR="004A469E" w:rsidRPr="004A469E" w:rsidRDefault="004A469E" w:rsidP="004A469E">
      <w:pPr>
        <w:spacing w:after="240"/>
        <w:rPr>
          <w:sz w:val="28"/>
          <w:szCs w:val="28"/>
        </w:rPr>
      </w:pPr>
      <w:r w:rsidRPr="004A469E">
        <w:rPr>
          <w:sz w:val="28"/>
          <w:szCs w:val="28"/>
        </w:rPr>
        <w:t xml:space="preserve">Understanding if practitioners are delivering core components of Triple P with </w:t>
      </w:r>
      <w:hyperlink r:id="rId8" w:history="1">
        <w:r w:rsidRPr="00D57D26">
          <w:rPr>
            <w:rStyle w:val="Hyperlink"/>
            <w:sz w:val="28"/>
            <w:szCs w:val="28"/>
          </w:rPr>
          <w:t>fidel</w:t>
        </w:r>
        <w:r w:rsidRPr="00D57D26">
          <w:rPr>
            <w:rStyle w:val="Hyperlink"/>
            <w:sz w:val="28"/>
            <w:szCs w:val="28"/>
          </w:rPr>
          <w:t>i</w:t>
        </w:r>
        <w:r w:rsidRPr="00D57D26">
          <w:rPr>
            <w:rStyle w:val="Hyperlink"/>
            <w:sz w:val="28"/>
            <w:szCs w:val="28"/>
          </w:rPr>
          <w:t>ty</w:t>
        </w:r>
      </w:hyperlink>
      <w:r w:rsidRPr="004A469E">
        <w:rPr>
          <w:sz w:val="28"/>
          <w:szCs w:val="28"/>
        </w:rPr>
        <w:t xml:space="preserve"> is essential to </w:t>
      </w:r>
      <w:hyperlink r:id="rId9" w:history="1">
        <w:r w:rsidRPr="004442CC">
          <w:rPr>
            <w:rStyle w:val="Hyperlink"/>
            <w:sz w:val="28"/>
            <w:szCs w:val="28"/>
          </w:rPr>
          <w:t>scale</w:t>
        </w:r>
        <w:r w:rsidRPr="004442CC">
          <w:rPr>
            <w:rStyle w:val="Hyperlink"/>
            <w:sz w:val="28"/>
            <w:szCs w:val="28"/>
          </w:rPr>
          <w:t>-</w:t>
        </w:r>
        <w:r w:rsidRPr="004442CC">
          <w:rPr>
            <w:rStyle w:val="Hyperlink"/>
            <w:sz w:val="28"/>
            <w:szCs w:val="28"/>
          </w:rPr>
          <w:t>up</w:t>
        </w:r>
      </w:hyperlink>
      <w:r w:rsidRPr="004A469E">
        <w:rPr>
          <w:sz w:val="28"/>
          <w:szCs w:val="28"/>
        </w:rPr>
        <w:t xml:space="preserve">. A </w:t>
      </w:r>
      <w:hyperlink r:id="rId10" w:history="1">
        <w:r w:rsidRPr="004442CC">
          <w:rPr>
            <w:rStyle w:val="Hyperlink"/>
            <w:sz w:val="28"/>
            <w:szCs w:val="28"/>
          </w:rPr>
          <w:t>decision-sup</w:t>
        </w:r>
        <w:r w:rsidRPr="004442CC">
          <w:rPr>
            <w:rStyle w:val="Hyperlink"/>
            <w:sz w:val="28"/>
            <w:szCs w:val="28"/>
          </w:rPr>
          <w:t>p</w:t>
        </w:r>
        <w:r w:rsidRPr="004442CC">
          <w:rPr>
            <w:rStyle w:val="Hyperlink"/>
            <w:sz w:val="28"/>
            <w:szCs w:val="28"/>
          </w:rPr>
          <w:t>ort data system</w:t>
        </w:r>
      </w:hyperlink>
      <w:r w:rsidRPr="004A469E">
        <w:rPr>
          <w:sz w:val="28"/>
          <w:szCs w:val="28"/>
        </w:rPr>
        <w:t xml:space="preserve"> needs to collect output, process, and outcomes data to show what in this process is working well and what is not. For fidelity assessment best practices</w:t>
      </w:r>
      <w:r>
        <w:rPr>
          <w:sz w:val="28"/>
          <w:szCs w:val="28"/>
        </w:rPr>
        <w:t>,</w:t>
      </w:r>
      <w:r w:rsidRPr="004A469E">
        <w:rPr>
          <w:sz w:val="28"/>
          <w:szCs w:val="28"/>
        </w:rPr>
        <w:t xml:space="preserve"> see </w:t>
      </w:r>
      <w:hyperlink r:id="rId11" w:history="1">
        <w:r w:rsidRPr="004A469E">
          <w:rPr>
            <w:rStyle w:val="Hyperlink"/>
            <w:sz w:val="28"/>
            <w:szCs w:val="28"/>
          </w:rPr>
          <w:t>the Community Capacity Assess</w:t>
        </w:r>
        <w:r w:rsidRPr="004A469E">
          <w:rPr>
            <w:rStyle w:val="Hyperlink"/>
            <w:sz w:val="28"/>
            <w:szCs w:val="28"/>
          </w:rPr>
          <w:t>m</w:t>
        </w:r>
        <w:r w:rsidRPr="004A469E">
          <w:rPr>
            <w:rStyle w:val="Hyperlink"/>
            <w:sz w:val="28"/>
            <w:szCs w:val="28"/>
          </w:rPr>
          <w:t>ent – Triple P.</w:t>
        </w:r>
      </w:hyperlink>
      <w:r w:rsidR="0024723C" w:rsidRPr="0024723C">
        <w:t xml:space="preserve"> </w:t>
      </w:r>
      <w:r w:rsidR="0024723C" w:rsidRPr="0024723C">
        <w:rPr>
          <w:sz w:val="28"/>
        </w:rPr>
        <w:t xml:space="preserve">An </w:t>
      </w:r>
      <w:hyperlink r:id="rId12" w:history="1">
        <w:r w:rsidR="0024723C" w:rsidRPr="0024723C">
          <w:rPr>
            <w:rStyle w:val="Hyperlink"/>
            <w:sz w:val="28"/>
          </w:rPr>
          <w:t>online modul</w:t>
        </w:r>
        <w:r w:rsidR="0024723C" w:rsidRPr="0024723C">
          <w:rPr>
            <w:rStyle w:val="Hyperlink"/>
            <w:sz w:val="28"/>
          </w:rPr>
          <w:t>e</w:t>
        </w:r>
      </w:hyperlink>
      <w:r w:rsidR="0024723C" w:rsidRPr="0024723C">
        <w:rPr>
          <w:sz w:val="28"/>
        </w:rPr>
        <w:t xml:space="preserve"> </w:t>
      </w:r>
      <w:r w:rsidR="0024723C">
        <w:rPr>
          <w:sz w:val="28"/>
        </w:rPr>
        <w:t xml:space="preserve">and </w:t>
      </w:r>
      <w:hyperlink r:id="rId13" w:history="1">
        <w:r w:rsidR="0024723C" w:rsidRPr="0024723C">
          <w:rPr>
            <w:rStyle w:val="Hyperlink"/>
            <w:sz w:val="28"/>
          </w:rPr>
          <w:t>works</w:t>
        </w:r>
        <w:r w:rsidR="0024723C" w:rsidRPr="0024723C">
          <w:rPr>
            <w:rStyle w:val="Hyperlink"/>
            <w:sz w:val="28"/>
          </w:rPr>
          <w:t>h</w:t>
        </w:r>
        <w:r w:rsidR="0024723C" w:rsidRPr="0024723C">
          <w:rPr>
            <w:rStyle w:val="Hyperlink"/>
            <w:sz w:val="28"/>
          </w:rPr>
          <w:t>eet</w:t>
        </w:r>
      </w:hyperlink>
      <w:r w:rsidR="0024723C">
        <w:rPr>
          <w:sz w:val="28"/>
        </w:rPr>
        <w:t xml:space="preserve"> are </w:t>
      </w:r>
      <w:r w:rsidR="0024723C" w:rsidRPr="0024723C">
        <w:rPr>
          <w:sz w:val="28"/>
        </w:rPr>
        <w:t>also available to guide learners through</w:t>
      </w:r>
      <w:r w:rsidR="0024723C">
        <w:rPr>
          <w:sz w:val="28"/>
        </w:rPr>
        <w:t xml:space="preserve"> the process of putting fidelity assessment practices in place. </w:t>
      </w:r>
    </w:p>
    <w:p w14:paraId="3A445C93" w14:textId="6B8FFE39" w:rsidR="00A07F33" w:rsidRPr="009F02DE" w:rsidRDefault="004A469E" w:rsidP="004A469E">
      <w:pPr>
        <w:spacing w:after="240"/>
      </w:pPr>
      <w:r w:rsidRPr="004A469E">
        <w:rPr>
          <w:sz w:val="28"/>
          <w:szCs w:val="28"/>
        </w:rPr>
        <w:t>Fidelity data can also inform questions and outcomes in other categories, such as Triple P short-term outcomes. If you have poor short-term outcomes, but are not collecting fidelity assessments, you wouldn’t know if this was due to poor fidelity to Triple P content or another reason. On the other hand, you also wouldn’t know if improved outcomes were due to Triple P or another reason.</w:t>
      </w:r>
    </w:p>
    <w:p w14:paraId="6BA04C0A" w14:textId="77777777" w:rsidR="00A07F33" w:rsidRPr="005E4AEA" w:rsidRDefault="00A07F33" w:rsidP="005E4AEA">
      <w:pPr>
        <w:rPr>
          <w:color w:val="2E74B5"/>
          <w:sz w:val="28"/>
          <w:szCs w:val="28"/>
        </w:rPr>
      </w:pPr>
      <w:r w:rsidRPr="005E4AEA">
        <w:rPr>
          <w:color w:val="2E74B5"/>
          <w:sz w:val="28"/>
          <w:szCs w:val="28"/>
        </w:rPr>
        <w:t xml:space="preserve">Before completing the table below, think about your </w:t>
      </w:r>
      <w:r w:rsidR="00551C92" w:rsidRPr="005E4AEA">
        <w:rPr>
          <w:color w:val="2E74B5"/>
          <w:sz w:val="28"/>
          <w:szCs w:val="28"/>
        </w:rPr>
        <w:t>fidelity assessment</w:t>
      </w:r>
      <w:r w:rsidR="00D05183" w:rsidRPr="005E4AEA">
        <w:rPr>
          <w:color w:val="2E74B5"/>
          <w:sz w:val="28"/>
          <w:szCs w:val="28"/>
        </w:rPr>
        <w:t xml:space="preserve"> </w:t>
      </w:r>
      <w:r w:rsidR="00551C92" w:rsidRPr="005E4AEA">
        <w:rPr>
          <w:color w:val="2E74B5"/>
          <w:sz w:val="28"/>
          <w:szCs w:val="28"/>
        </w:rPr>
        <w:t>process</w:t>
      </w:r>
      <w:r w:rsidRPr="005E4AEA">
        <w:rPr>
          <w:color w:val="2E74B5"/>
          <w:sz w:val="28"/>
          <w:szCs w:val="28"/>
        </w:rPr>
        <w:t xml:space="preserve">… </w:t>
      </w:r>
    </w:p>
    <w:p w14:paraId="7F921743" w14:textId="77777777" w:rsidR="004A469E" w:rsidRDefault="004A469E" w:rsidP="004A469E">
      <w:r>
        <w:t>What parts of your fidelity assessment process are working? How do you know?</w:t>
      </w:r>
    </w:p>
    <w:p w14:paraId="22935A74" w14:textId="77777777" w:rsidR="004A469E" w:rsidRDefault="004A469E" w:rsidP="004A469E"/>
    <w:p w14:paraId="06898E11" w14:textId="7C90E016" w:rsidR="004A469E" w:rsidRDefault="004A469E" w:rsidP="004A469E"/>
    <w:p w14:paraId="661BDB32" w14:textId="77777777" w:rsidR="004A469E" w:rsidRDefault="004A469E" w:rsidP="004A469E">
      <w:r>
        <w:t>What parts of your fidelity assessment process would you like to improve? How would you know if they improved?</w:t>
      </w:r>
    </w:p>
    <w:p w14:paraId="195F33E8" w14:textId="30DF2B67" w:rsidR="004A469E" w:rsidRDefault="004A469E" w:rsidP="004A469E"/>
    <w:p w14:paraId="74570EDD" w14:textId="77777777" w:rsidR="004A469E" w:rsidRDefault="004A469E" w:rsidP="004A469E"/>
    <w:p w14:paraId="4AE22E58" w14:textId="77777777" w:rsidR="004A469E" w:rsidRDefault="004A469E" w:rsidP="004A469E">
      <w:r>
        <w:t>What data are you already collecting to assess fidelity to the Triple P model (such as observational assessments, Triple P session checklists, number of completed sessions, caregiver engagement)?</w:t>
      </w:r>
    </w:p>
    <w:p w14:paraId="69E800DA" w14:textId="5CF1ABBE" w:rsidR="004A469E" w:rsidRDefault="004A469E" w:rsidP="004A469E"/>
    <w:p w14:paraId="0475A34F" w14:textId="77777777" w:rsidR="004A469E" w:rsidRDefault="004A469E" w:rsidP="004A469E"/>
    <w:p w14:paraId="3006C7B2" w14:textId="77777777" w:rsidR="004A469E" w:rsidRDefault="004A469E" w:rsidP="004A469E">
      <w:r>
        <w:t>How do you know that Triple P practitioners are delivering Triple P as intended?</w:t>
      </w:r>
    </w:p>
    <w:p w14:paraId="03416EB3" w14:textId="3E568CB0" w:rsidR="004A469E" w:rsidRDefault="004A469E" w:rsidP="004A469E"/>
    <w:p w14:paraId="00406B20" w14:textId="77777777" w:rsidR="004A469E" w:rsidRDefault="004A469E" w:rsidP="004A469E"/>
    <w:p w14:paraId="425A508B" w14:textId="77777777" w:rsidR="004A469E" w:rsidRDefault="004A469E" w:rsidP="004A469E">
      <w:r>
        <w:t>What questions do you and your community stakeholders have about how Triple P is being delivered in your community?</w:t>
      </w:r>
    </w:p>
    <w:p w14:paraId="1DD0AB86" w14:textId="77777777" w:rsidR="004A469E" w:rsidRDefault="004A469E" w:rsidP="004A469E"/>
    <w:p w14:paraId="6430281E" w14:textId="19600EA9" w:rsidR="004A469E" w:rsidRDefault="004A469E" w:rsidP="004A469E"/>
    <w:p w14:paraId="267FF618" w14:textId="77777777" w:rsidR="003B7E90" w:rsidRDefault="004A469E" w:rsidP="004A469E">
      <w:pPr>
        <w:rPr>
          <w:sz w:val="22"/>
        </w:rPr>
      </w:pPr>
      <w:r>
        <w:t xml:space="preserve">What else do you want to know </w:t>
      </w:r>
      <w:proofErr w:type="gramStart"/>
      <w:r>
        <w:t>in order to</w:t>
      </w:r>
      <w:proofErr w:type="gramEnd"/>
      <w:r>
        <w:t xml:space="preserve"> improve your fidelity assessment process? What data would you need to collect?</w:t>
      </w:r>
      <w:r w:rsidR="003B7E90">
        <w:rPr>
          <w:sz w:val="22"/>
        </w:rPr>
        <w:br w:type="page"/>
      </w:r>
    </w:p>
    <w:p w14:paraId="12826B6B" w14:textId="77777777" w:rsidR="005E4AEA" w:rsidRDefault="005E4AEA" w:rsidP="004A469E">
      <w:pPr>
        <w:rPr>
          <w:sz w:val="22"/>
        </w:rPr>
      </w:pPr>
    </w:p>
    <w:p w14:paraId="3AD24168" w14:textId="09155C53" w:rsidR="005E4AEA" w:rsidRPr="00DB3466" w:rsidRDefault="005E4AEA" w:rsidP="00DB3466">
      <w:pPr>
        <w:pStyle w:val="Heading2"/>
      </w:pPr>
      <w:r w:rsidRPr="00DB3466">
        <w:t>Fidelity to Triple P Model</w:t>
      </w:r>
    </w:p>
    <w:tbl>
      <w:tblPr>
        <w:tblW w:w="10096" w:type="dxa"/>
        <w:jc w:val="center"/>
        <w:tblCellMar>
          <w:top w:w="14" w:type="dxa"/>
          <w:left w:w="29" w:type="dxa"/>
          <w:bottom w:w="14" w:type="dxa"/>
          <w:right w:w="14" w:type="dxa"/>
        </w:tblCellMar>
        <w:tblLook w:val="06A0" w:firstRow="1" w:lastRow="0" w:firstColumn="1" w:lastColumn="0" w:noHBand="1" w:noVBand="1"/>
        <w:tblCaption w:val="Fidelity to Triple P Model"/>
        <w:tblDescription w:val="Blank table to document data details to inform outputs, outcomes, and quality of fidelity to Triple P Model."/>
      </w:tblPr>
      <w:tblGrid>
        <w:gridCol w:w="1026"/>
        <w:gridCol w:w="2283"/>
        <w:gridCol w:w="1761"/>
        <w:gridCol w:w="1567"/>
        <w:gridCol w:w="1170"/>
        <w:gridCol w:w="1012"/>
        <w:gridCol w:w="1277"/>
      </w:tblGrid>
      <w:tr w:rsidR="00773A8F" w:rsidRPr="008858D6" w14:paraId="38CBF61B" w14:textId="77777777" w:rsidTr="001B7367">
        <w:trPr>
          <w:cantSplit/>
          <w:trHeight w:val="576"/>
          <w:tblHeader/>
          <w:jc w:val="center"/>
        </w:trPr>
        <w:tc>
          <w:tcPr>
            <w:tcW w:w="524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</w:tcPr>
          <w:p w14:paraId="41FC9115" w14:textId="77777777" w:rsidR="00C13860" w:rsidRPr="007E5736" w:rsidRDefault="00C13860" w:rsidP="007E5736">
            <w:pPr>
              <w:rPr>
                <w:b/>
                <w:bCs/>
                <w:sz w:val="22"/>
                <w:szCs w:val="22"/>
              </w:rPr>
            </w:pPr>
            <w:r w:rsidRPr="007E5736">
              <w:rPr>
                <w:b/>
                <w:bCs/>
                <w:sz w:val="22"/>
                <w:szCs w:val="22"/>
              </w:rPr>
              <w:t>Data Type</w:t>
            </w:r>
          </w:p>
        </w:tc>
        <w:tc>
          <w:tcPr>
            <w:tcW w:w="2441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2B26B15" w14:textId="77777777" w:rsidR="007E5736" w:rsidRDefault="00C13860" w:rsidP="007E5736">
            <w:pPr>
              <w:rPr>
                <w:b/>
                <w:bCs/>
                <w:sz w:val="22"/>
                <w:szCs w:val="22"/>
              </w:rPr>
            </w:pPr>
            <w:r w:rsidRPr="007E5736">
              <w:rPr>
                <w:b/>
                <w:bCs/>
                <w:sz w:val="22"/>
                <w:szCs w:val="22"/>
              </w:rPr>
              <w:t xml:space="preserve">Measurement </w:t>
            </w:r>
          </w:p>
          <w:p w14:paraId="1156982A" w14:textId="4FE29672" w:rsidR="00C13860" w:rsidRPr="007E5736" w:rsidRDefault="00C13860" w:rsidP="007E5736">
            <w:pPr>
              <w:rPr>
                <w:b/>
                <w:bCs/>
                <w:sz w:val="22"/>
                <w:szCs w:val="22"/>
              </w:rPr>
            </w:pPr>
            <w:r w:rsidRPr="007E5736">
              <w:rPr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</w:tcPr>
          <w:p w14:paraId="42184C50" w14:textId="77777777" w:rsidR="00C13860" w:rsidRPr="007E5736" w:rsidRDefault="00C13860" w:rsidP="007E5736">
            <w:pPr>
              <w:rPr>
                <w:b/>
                <w:bCs/>
                <w:sz w:val="22"/>
                <w:szCs w:val="22"/>
              </w:rPr>
            </w:pPr>
            <w:r w:rsidRPr="007E5736">
              <w:rPr>
                <w:b/>
                <w:bCs/>
                <w:sz w:val="22"/>
                <w:szCs w:val="22"/>
              </w:rPr>
              <w:t>Data point</w:t>
            </w:r>
          </w:p>
        </w:tc>
        <w:tc>
          <w:tcPr>
            <w:tcW w:w="1619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93476B9" w14:textId="77777777" w:rsidR="00C13860" w:rsidRPr="007E5736" w:rsidRDefault="00C13860" w:rsidP="007E5736">
            <w:pPr>
              <w:rPr>
                <w:b/>
                <w:bCs/>
                <w:sz w:val="22"/>
                <w:szCs w:val="22"/>
              </w:rPr>
            </w:pPr>
            <w:r w:rsidRPr="007E5736">
              <w:rPr>
                <w:b/>
                <w:bCs/>
                <w:sz w:val="22"/>
                <w:szCs w:val="22"/>
              </w:rPr>
              <w:t>Collection Method/Tool</w:t>
            </w:r>
          </w:p>
        </w:tc>
        <w:tc>
          <w:tcPr>
            <w:tcW w:w="1255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CBB72FF" w14:textId="77777777" w:rsidR="00C13860" w:rsidRPr="007E5736" w:rsidRDefault="00C13860" w:rsidP="007E5736">
            <w:pPr>
              <w:rPr>
                <w:b/>
                <w:bCs/>
                <w:sz w:val="22"/>
                <w:szCs w:val="22"/>
              </w:rPr>
            </w:pPr>
            <w:r w:rsidRPr="007E5736">
              <w:rPr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018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3767AC" w14:textId="77777777" w:rsidR="00C13860" w:rsidRPr="007E5736" w:rsidRDefault="00C13860" w:rsidP="007E5736">
            <w:pPr>
              <w:rPr>
                <w:b/>
                <w:bCs/>
                <w:sz w:val="22"/>
                <w:szCs w:val="22"/>
              </w:rPr>
            </w:pPr>
            <w:r w:rsidRPr="007E5736">
              <w:rPr>
                <w:b/>
                <w:bCs/>
                <w:sz w:val="22"/>
                <w:szCs w:val="22"/>
              </w:rPr>
              <w:t>Frequency</w:t>
            </w:r>
          </w:p>
        </w:tc>
        <w:tc>
          <w:tcPr>
            <w:tcW w:w="1279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E90EC75" w14:textId="77777777" w:rsidR="00C13860" w:rsidRPr="007E5736" w:rsidRDefault="00C13860" w:rsidP="007E5736">
            <w:pPr>
              <w:rPr>
                <w:b/>
                <w:bCs/>
                <w:sz w:val="22"/>
                <w:szCs w:val="22"/>
              </w:rPr>
            </w:pPr>
            <w:r w:rsidRPr="007E5736">
              <w:rPr>
                <w:b/>
                <w:bCs/>
                <w:sz w:val="22"/>
                <w:szCs w:val="22"/>
              </w:rPr>
              <w:t>Data use and improvement</w:t>
            </w:r>
          </w:p>
        </w:tc>
      </w:tr>
      <w:tr w:rsidR="00773A8F" w:rsidRPr="008858D6" w14:paraId="787B07A5" w14:textId="77777777" w:rsidTr="00A062FF">
        <w:trPr>
          <w:cantSplit/>
          <w:trHeight w:val="3600"/>
          <w:jc w:val="center"/>
        </w:trPr>
        <w:tc>
          <w:tcPr>
            <w:tcW w:w="52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3AD4D18" w14:textId="08780DD2" w:rsidR="00C13860" w:rsidRPr="003C2D8A" w:rsidRDefault="007E5736" w:rsidP="007E573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Outputs</w:t>
            </w:r>
          </w:p>
        </w:tc>
        <w:tc>
          <w:tcPr>
            <w:tcW w:w="244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A7338AF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2152566F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6ECAB763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71EA53B6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459A6BF9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502CF6DD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68075A18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7D183470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24A0B835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44C7851F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354AD51F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12DEDE75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B08D9F7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6D9E99B1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</w:tr>
      <w:tr w:rsidR="00773A8F" w:rsidRPr="008858D6" w14:paraId="3929B950" w14:textId="77777777" w:rsidTr="00A062FF">
        <w:trPr>
          <w:cantSplit/>
          <w:trHeight w:val="3600"/>
          <w:jc w:val="center"/>
        </w:trPr>
        <w:tc>
          <w:tcPr>
            <w:tcW w:w="52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2E137F5" w14:textId="75953D4C" w:rsidR="00C13860" w:rsidRPr="003C2D8A" w:rsidRDefault="007E5736" w:rsidP="007E573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Outcomes</w:t>
            </w:r>
          </w:p>
        </w:tc>
        <w:tc>
          <w:tcPr>
            <w:tcW w:w="244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352C84F3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07F53B0B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65E6C386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60E7E42A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3B28FC18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2E5C0095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1A8F2222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001D2934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79C261DD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31316169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4E72C040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23463F8D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5900D811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106DE7D5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6363A02E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00501B2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B1EBC3D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4528614E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</w:tr>
      <w:tr w:rsidR="00773A8F" w:rsidRPr="008858D6" w14:paraId="10FBE093" w14:textId="77777777" w:rsidTr="00A062FF">
        <w:trPr>
          <w:cantSplit/>
          <w:trHeight w:val="3600"/>
          <w:jc w:val="center"/>
        </w:trPr>
        <w:tc>
          <w:tcPr>
            <w:tcW w:w="52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0B712F3" w14:textId="1A9261A2" w:rsidR="00C13860" w:rsidRPr="003C2D8A" w:rsidRDefault="007E5736" w:rsidP="007E5736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Quality</w:t>
            </w:r>
          </w:p>
        </w:tc>
        <w:tc>
          <w:tcPr>
            <w:tcW w:w="244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A5EA26F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7B8A51F7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0477622D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72FE0C1F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1723EECF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588D4441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3E804F46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5B6E0C37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27D78761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12714F36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1FF87C39" w14:textId="77777777" w:rsidR="00C13860" w:rsidRDefault="00C13860" w:rsidP="007E5736">
            <w:pPr>
              <w:rPr>
                <w:sz w:val="20"/>
                <w:szCs w:val="20"/>
              </w:rPr>
            </w:pPr>
          </w:p>
          <w:p w14:paraId="1AC253A0" w14:textId="77777777" w:rsidR="00773A8F" w:rsidRDefault="00773A8F" w:rsidP="007E5736">
            <w:pPr>
              <w:rPr>
                <w:sz w:val="20"/>
                <w:szCs w:val="20"/>
              </w:rPr>
            </w:pPr>
          </w:p>
          <w:p w14:paraId="2C0EEE74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53DE9D00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1E39E012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D55C890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4EFC14BA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37B40A4C" w14:textId="77777777" w:rsidR="00C13860" w:rsidRPr="008858D6" w:rsidRDefault="00C13860" w:rsidP="007E5736">
            <w:pPr>
              <w:rPr>
                <w:sz w:val="20"/>
                <w:szCs w:val="20"/>
              </w:rPr>
            </w:pPr>
          </w:p>
        </w:tc>
      </w:tr>
    </w:tbl>
    <w:p w14:paraId="29E32E83" w14:textId="77777777" w:rsidR="008C14A4" w:rsidRPr="002552A4" w:rsidRDefault="008C14A4" w:rsidP="00773A8F"/>
    <w:sectPr w:rsidR="008C14A4" w:rsidRPr="002552A4" w:rsidSect="002552A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ADC39" w14:textId="77777777" w:rsidR="00890705" w:rsidRDefault="00890705" w:rsidP="00576139">
      <w:r>
        <w:separator/>
      </w:r>
    </w:p>
  </w:endnote>
  <w:endnote w:type="continuationSeparator" w:id="0">
    <w:p w14:paraId="30E7C7C9" w14:textId="77777777" w:rsidR="00890705" w:rsidRDefault="00890705" w:rsidP="0057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51617828"/>
      <w:docPartObj>
        <w:docPartGallery w:val="Page Numbers (Bottom of Page)"/>
        <w:docPartUnique/>
      </w:docPartObj>
    </w:sdtPr>
    <w:sdtContent>
      <w:p w14:paraId="33F82412" w14:textId="77777777" w:rsidR="0086449F" w:rsidRDefault="0086449F" w:rsidP="00465E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8C9763" w14:textId="77777777" w:rsidR="0086449F" w:rsidRDefault="0086449F" w:rsidP="008644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7328" w14:textId="77777777" w:rsidR="00683730" w:rsidRDefault="0086449F" w:rsidP="0068373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FEC66FA" wp14:editId="1B3757C5">
              <wp:simplePos x="0" y="0"/>
              <wp:positionH relativeFrom="column">
                <wp:posOffset>-534572</wp:posOffset>
              </wp:positionH>
              <wp:positionV relativeFrom="paragraph">
                <wp:posOffset>175162</wp:posOffset>
              </wp:positionV>
              <wp:extent cx="7165975" cy="19050"/>
              <wp:effectExtent l="0" t="0" r="349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4868BD" id="Straight Connector 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1pt,13.8pt" to="522.1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" strokecolor="#1f4d78 [1604]" strokeweight="1pt">
              <v:stroke joinstyle="miter"/>
            </v:line>
          </w:pict>
        </mc:Fallback>
      </mc:AlternateContent>
    </w:r>
  </w:p>
  <w:p w14:paraId="7B658D29" w14:textId="77777777" w:rsidR="00683730" w:rsidRDefault="00CD3507" w:rsidP="00683730">
    <w:pPr>
      <w:pStyle w:val="Footer"/>
    </w:pPr>
    <w:r w:rsidRPr="00CD3507">
      <w:rPr>
        <w:noProof/>
      </w:rPr>
      <w:drawing>
        <wp:anchor distT="0" distB="0" distL="114300" distR="114300" simplePos="0" relativeHeight="251677696" behindDoc="0" locked="0" layoutInCell="1" allowOverlap="1" wp14:anchorId="352ED6F7" wp14:editId="7474B733">
          <wp:simplePos x="0" y="0"/>
          <wp:positionH relativeFrom="margin">
            <wp:posOffset>4795520</wp:posOffset>
          </wp:positionH>
          <wp:positionV relativeFrom="margin">
            <wp:posOffset>8415020</wp:posOffset>
          </wp:positionV>
          <wp:extent cx="1003935" cy="386715"/>
          <wp:effectExtent l="0" t="0" r="5715" b="0"/>
          <wp:wrapSquare wrapText="bothSides"/>
          <wp:docPr id="1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935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6672" behindDoc="0" locked="0" layoutInCell="1" allowOverlap="1" wp14:anchorId="62144A3F" wp14:editId="7B702EF8">
          <wp:simplePos x="0" y="0"/>
          <wp:positionH relativeFrom="margin">
            <wp:posOffset>2299970</wp:posOffset>
          </wp:positionH>
          <wp:positionV relativeFrom="paragraph">
            <wp:posOffset>133350</wp:posOffset>
          </wp:positionV>
          <wp:extent cx="1833562" cy="369215"/>
          <wp:effectExtent l="0" t="0" r="0" b="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562" cy="369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5648" behindDoc="1" locked="0" layoutInCell="1" allowOverlap="1" wp14:anchorId="7440A811" wp14:editId="79D37BA3">
          <wp:simplePos x="0" y="0"/>
          <wp:positionH relativeFrom="margin">
            <wp:posOffset>-447357</wp:posOffset>
          </wp:positionH>
          <wp:positionV relativeFrom="paragraph">
            <wp:posOffset>250507</wp:posOffset>
          </wp:positionV>
          <wp:extent cx="2341860" cy="252412"/>
          <wp:effectExtent l="0" t="0" r="1905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860" cy="252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rStyle w:val="PageNumber"/>
      </w:rPr>
      <w:id w:val="414142677"/>
      <w:docPartObj>
        <w:docPartGallery w:val="Page Numbers (Bottom of Page)"/>
        <w:docPartUnique/>
      </w:docPartObj>
    </w:sdtPr>
    <w:sdtContent>
      <w:p w14:paraId="01E5509D" w14:textId="50FD786F" w:rsidR="0086449F" w:rsidRDefault="0086449F" w:rsidP="0086449F">
        <w:pPr>
          <w:pStyle w:val="Footer"/>
          <w:framePr w:h="533" w:hRule="exact" w:wrap="none" w:vAnchor="text" w:hAnchor="page" w:x="11144" w:y="15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A470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5524E1B" w14:textId="77777777" w:rsidR="00A756C6" w:rsidRPr="00683730" w:rsidRDefault="00A756C6" w:rsidP="006837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736CB" w14:textId="77777777" w:rsidR="0086449F" w:rsidRDefault="00CD3507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6666B28" wp14:editId="701809A2">
          <wp:simplePos x="0" y="0"/>
          <wp:positionH relativeFrom="margin">
            <wp:posOffset>5362575</wp:posOffset>
          </wp:positionH>
          <wp:positionV relativeFrom="margin">
            <wp:posOffset>7870825</wp:posOffset>
          </wp:positionV>
          <wp:extent cx="1170305" cy="451485"/>
          <wp:effectExtent l="0" t="0" r="0" b="5715"/>
          <wp:wrapSquare wrapText="bothSides"/>
          <wp:docPr id="3" name="Picture 3" descr="ICT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T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305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5408" behindDoc="0" locked="0" layoutInCell="1" allowOverlap="1" wp14:anchorId="1A465151" wp14:editId="42D03913">
          <wp:simplePos x="0" y="0"/>
          <wp:positionH relativeFrom="margin">
            <wp:posOffset>2371725</wp:posOffset>
          </wp:positionH>
          <wp:positionV relativeFrom="paragraph">
            <wp:posOffset>-71120</wp:posOffset>
          </wp:positionV>
          <wp:extent cx="1861198" cy="374780"/>
          <wp:effectExtent l="0" t="0" r="5715" b="6350"/>
          <wp:wrapNone/>
          <wp:docPr id="245" name="Picture 245" descr="The Impact Center at FP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" name="Picture 245" descr="The Impact Center at FPG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159" cy="376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3360" behindDoc="1" locked="0" layoutInCell="1" allowOverlap="1" wp14:anchorId="2054770E" wp14:editId="09F5C24A">
          <wp:simplePos x="0" y="0"/>
          <wp:positionH relativeFrom="margin">
            <wp:posOffset>-575945</wp:posOffset>
          </wp:positionH>
          <wp:positionV relativeFrom="paragraph">
            <wp:posOffset>57150</wp:posOffset>
          </wp:positionV>
          <wp:extent cx="2162175" cy="233048"/>
          <wp:effectExtent l="0" t="0" r="0" b="0"/>
          <wp:wrapNone/>
          <wp:docPr id="243" name="Picture 243" descr="UNC Frank Porter Graham Child Development Institu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 descr="UNC Frank Porter Graham Child Development Institute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233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449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385FF9" wp14:editId="66C6917F">
              <wp:simplePos x="0" y="0"/>
              <wp:positionH relativeFrom="column">
                <wp:posOffset>-600075</wp:posOffset>
              </wp:positionH>
              <wp:positionV relativeFrom="paragraph">
                <wp:posOffset>-205105</wp:posOffset>
              </wp:positionV>
              <wp:extent cx="7165975" cy="19050"/>
              <wp:effectExtent l="0" t="0" r="3492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75B8AE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25pt,-16.15pt" to="517pt,-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" strokecolor="#1f4d78 [1604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83D51" w14:textId="77777777" w:rsidR="00890705" w:rsidRDefault="00890705" w:rsidP="00576139">
      <w:r>
        <w:separator/>
      </w:r>
    </w:p>
  </w:footnote>
  <w:footnote w:type="continuationSeparator" w:id="0">
    <w:p w14:paraId="387D2079" w14:textId="77777777" w:rsidR="00890705" w:rsidRDefault="00890705" w:rsidP="00576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4E5CC" w14:textId="77777777" w:rsidR="00576139" w:rsidRPr="0086449F" w:rsidRDefault="0086449F" w:rsidP="008644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D4E3385" wp14:editId="7C1B4F01">
              <wp:simplePos x="0" y="0"/>
              <wp:positionH relativeFrom="column">
                <wp:posOffset>-308647</wp:posOffset>
              </wp:positionH>
              <wp:positionV relativeFrom="paragraph">
                <wp:posOffset>107315</wp:posOffset>
              </wp:positionV>
              <wp:extent cx="5957047" cy="0"/>
              <wp:effectExtent l="0" t="0" r="1206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5704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C7B39CD" id="Straight Connector 6" o:spid="_x0000_s1026" style="position:absolute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3pt,8.45pt" to="444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" strokecolor="#5b9bd5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3EB2C376" wp14:editId="77FB1553">
          <wp:simplePos x="0" y="0"/>
          <wp:positionH relativeFrom="margin">
            <wp:posOffset>5647690</wp:posOffset>
          </wp:positionH>
          <wp:positionV relativeFrom="margin">
            <wp:posOffset>-753110</wp:posOffset>
          </wp:positionV>
          <wp:extent cx="767080" cy="767080"/>
          <wp:effectExtent l="0" t="0" r="0" b="0"/>
          <wp:wrapSquare wrapText="bothSides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80" cy="7670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B67B" w14:textId="77777777" w:rsidR="0086449F" w:rsidRDefault="00CD350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178EF36C" wp14:editId="621D2F41">
              <wp:simplePos x="0" y="0"/>
              <wp:positionH relativeFrom="column">
                <wp:posOffset>-391160</wp:posOffset>
              </wp:positionH>
              <wp:positionV relativeFrom="paragraph">
                <wp:posOffset>-152400</wp:posOffset>
              </wp:positionV>
              <wp:extent cx="5953125" cy="1404620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31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AEFF97" w14:textId="77777777" w:rsidR="00CD3507" w:rsidRPr="005E4AEA" w:rsidRDefault="00A07F33" w:rsidP="005E4AEA">
                          <w:pPr>
                            <w:pStyle w:val="Heading1"/>
                          </w:pPr>
                          <w:r w:rsidRPr="005E4AEA">
                            <w:t xml:space="preserve">Data Mapping Worksheet: </w:t>
                          </w:r>
                          <w:r w:rsidR="004A469E" w:rsidRPr="005E4AEA">
                            <w:t>Fidelity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78EF3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0.8pt;margin-top:-12pt;width:468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" filled="f" stroked="f">
              <v:textbox style="mso-fit-shape-to-text:t">
                <w:txbxContent>
                  <w:p w14:paraId="4CAEFF97" w14:textId="77777777" w:rsidR="00CD3507" w:rsidRPr="005E4AEA" w:rsidRDefault="00A07F33" w:rsidP="005E4AEA">
                    <w:pPr>
                      <w:pStyle w:val="Heading1"/>
                    </w:pPr>
                    <w:r w:rsidRPr="005E4AEA">
                      <w:t xml:space="preserve">Data Mapping Worksheet: </w:t>
                    </w:r>
                    <w:r w:rsidR="004A469E" w:rsidRPr="005E4AEA">
                      <w:t>Fidelity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1552" behindDoc="0" locked="0" layoutInCell="1" allowOverlap="1" wp14:anchorId="14AAB339" wp14:editId="51A08200">
          <wp:simplePos x="0" y="0"/>
          <wp:positionH relativeFrom="margin">
            <wp:align>center</wp:align>
          </wp:positionH>
          <wp:positionV relativeFrom="paragraph">
            <wp:posOffset>-276860</wp:posOffset>
          </wp:positionV>
          <wp:extent cx="7258050" cy="1046480"/>
          <wp:effectExtent l="0" t="0" r="0" b="1270"/>
          <wp:wrapSquare wrapText="bothSides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0" cy="1046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676D4"/>
    <w:multiLevelType w:val="multilevel"/>
    <w:tmpl w:val="BCB86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Theme="minorHAnsi" w:eastAsia="Calibri" w:hAnsi="Calibr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4ED4597A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39F43E3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26395859">
    <w:abstractNumId w:val="1"/>
  </w:num>
  <w:num w:numId="2" w16cid:durableId="11520175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79642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90607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364010">
    <w:abstractNumId w:val="2"/>
  </w:num>
  <w:num w:numId="6" w16cid:durableId="1697467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569"/>
    <w:rsid w:val="00016C42"/>
    <w:rsid w:val="00086CD1"/>
    <w:rsid w:val="000A42AA"/>
    <w:rsid w:val="000A58A4"/>
    <w:rsid w:val="000B78B2"/>
    <w:rsid w:val="00120570"/>
    <w:rsid w:val="00150C40"/>
    <w:rsid w:val="001A4702"/>
    <w:rsid w:val="001A55E0"/>
    <w:rsid w:val="001B7367"/>
    <w:rsid w:val="001D43F4"/>
    <w:rsid w:val="001E4E9B"/>
    <w:rsid w:val="002165A7"/>
    <w:rsid w:val="0024723C"/>
    <w:rsid w:val="002552A4"/>
    <w:rsid w:val="002934EA"/>
    <w:rsid w:val="00301892"/>
    <w:rsid w:val="00302CB5"/>
    <w:rsid w:val="003205DC"/>
    <w:rsid w:val="0034264F"/>
    <w:rsid w:val="0035131E"/>
    <w:rsid w:val="00357745"/>
    <w:rsid w:val="003818EF"/>
    <w:rsid w:val="00392234"/>
    <w:rsid w:val="003968D5"/>
    <w:rsid w:val="003B3D68"/>
    <w:rsid w:val="003B7E90"/>
    <w:rsid w:val="003C2D8A"/>
    <w:rsid w:val="003C5249"/>
    <w:rsid w:val="003D600A"/>
    <w:rsid w:val="00407230"/>
    <w:rsid w:val="00424EC1"/>
    <w:rsid w:val="004442CC"/>
    <w:rsid w:val="00472BD6"/>
    <w:rsid w:val="004A469E"/>
    <w:rsid w:val="0051063E"/>
    <w:rsid w:val="00551569"/>
    <w:rsid w:val="00551C92"/>
    <w:rsid w:val="005709A4"/>
    <w:rsid w:val="00576139"/>
    <w:rsid w:val="00581C3C"/>
    <w:rsid w:val="005C75EF"/>
    <w:rsid w:val="005D3F90"/>
    <w:rsid w:val="005D4DC0"/>
    <w:rsid w:val="005E4AEA"/>
    <w:rsid w:val="005F386D"/>
    <w:rsid w:val="00605366"/>
    <w:rsid w:val="00667203"/>
    <w:rsid w:val="006776E6"/>
    <w:rsid w:val="00683730"/>
    <w:rsid w:val="00685417"/>
    <w:rsid w:val="006B569B"/>
    <w:rsid w:val="00732238"/>
    <w:rsid w:val="00755293"/>
    <w:rsid w:val="00773A8F"/>
    <w:rsid w:val="00777BDE"/>
    <w:rsid w:val="00787DEA"/>
    <w:rsid w:val="0079504B"/>
    <w:rsid w:val="007E5736"/>
    <w:rsid w:val="008507E4"/>
    <w:rsid w:val="0086449F"/>
    <w:rsid w:val="00890705"/>
    <w:rsid w:val="008C14A4"/>
    <w:rsid w:val="008C64D2"/>
    <w:rsid w:val="008E7A66"/>
    <w:rsid w:val="009516D8"/>
    <w:rsid w:val="00996289"/>
    <w:rsid w:val="009F02DE"/>
    <w:rsid w:val="00A062FF"/>
    <w:rsid w:val="00A07F33"/>
    <w:rsid w:val="00A1486A"/>
    <w:rsid w:val="00A17ED1"/>
    <w:rsid w:val="00A23FA8"/>
    <w:rsid w:val="00A371FD"/>
    <w:rsid w:val="00A606CC"/>
    <w:rsid w:val="00A756C6"/>
    <w:rsid w:val="00AB5222"/>
    <w:rsid w:val="00AD65F4"/>
    <w:rsid w:val="00B40412"/>
    <w:rsid w:val="00B84FC3"/>
    <w:rsid w:val="00B854AA"/>
    <w:rsid w:val="00BA11DF"/>
    <w:rsid w:val="00BC2033"/>
    <w:rsid w:val="00BD0F7F"/>
    <w:rsid w:val="00BD1715"/>
    <w:rsid w:val="00C028E0"/>
    <w:rsid w:val="00C13860"/>
    <w:rsid w:val="00C46BE0"/>
    <w:rsid w:val="00C85903"/>
    <w:rsid w:val="00CD3507"/>
    <w:rsid w:val="00CD3BA7"/>
    <w:rsid w:val="00CD48B9"/>
    <w:rsid w:val="00D05183"/>
    <w:rsid w:val="00D05C4D"/>
    <w:rsid w:val="00D202F9"/>
    <w:rsid w:val="00D23AF6"/>
    <w:rsid w:val="00D31E67"/>
    <w:rsid w:val="00D356B4"/>
    <w:rsid w:val="00D42432"/>
    <w:rsid w:val="00D4694D"/>
    <w:rsid w:val="00D50504"/>
    <w:rsid w:val="00D57D26"/>
    <w:rsid w:val="00D61EB2"/>
    <w:rsid w:val="00DB2AE0"/>
    <w:rsid w:val="00DB3466"/>
    <w:rsid w:val="00DC401D"/>
    <w:rsid w:val="00DD061A"/>
    <w:rsid w:val="00E14465"/>
    <w:rsid w:val="00E26F11"/>
    <w:rsid w:val="00E32B94"/>
    <w:rsid w:val="00E47A1A"/>
    <w:rsid w:val="00E64DE3"/>
    <w:rsid w:val="00EB033A"/>
    <w:rsid w:val="00EB6D7B"/>
    <w:rsid w:val="00ED1CAB"/>
    <w:rsid w:val="00EF1BBA"/>
    <w:rsid w:val="00F935D8"/>
    <w:rsid w:val="00FD179E"/>
    <w:rsid w:val="00FD7B50"/>
    <w:rsid w:val="00FE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D600A"/>
  <w15:chartTrackingRefBased/>
  <w15:docId w15:val="{A1CDCCDD-8769-4D3D-A462-E84E1509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5E4AEA"/>
    <w:pPr>
      <w:outlineLvl w:val="0"/>
    </w:pPr>
    <w:rPr>
      <w:sz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3466"/>
    <w:pPr>
      <w:shd w:val="clear" w:color="auto" w:fill="30A274"/>
      <w:jc w:val="center"/>
      <w:outlineLvl w:val="1"/>
    </w:pPr>
    <w:rPr>
      <w:b/>
      <w:bCs/>
      <w:color w:val="FFFFFF" w:themeColor="background1"/>
      <w:sz w:val="36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139"/>
  </w:style>
  <w:style w:type="paragraph" w:styleId="Footer">
    <w:name w:val="footer"/>
    <w:basedOn w:val="Normal"/>
    <w:link w:val="Foot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139"/>
  </w:style>
  <w:style w:type="table" w:styleId="TableGrid">
    <w:name w:val="Table Grid"/>
    <w:basedOn w:val="TableNormal"/>
    <w:uiPriority w:val="39"/>
    <w:rsid w:val="00351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6449F"/>
  </w:style>
  <w:style w:type="character" w:customStyle="1" w:styleId="Heading1Char">
    <w:name w:val="Heading 1 Char"/>
    <w:basedOn w:val="DefaultParagraphFont"/>
    <w:link w:val="Heading1"/>
    <w:uiPriority w:val="9"/>
    <w:rsid w:val="005E4AEA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DB3466"/>
    <w:rPr>
      <w:b/>
      <w:bCs/>
      <w:color w:val="FFFFFF" w:themeColor="background1"/>
      <w:sz w:val="36"/>
      <w:szCs w:val="40"/>
      <w:shd w:val="clear" w:color="auto" w:fill="30A27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F33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07F33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07F33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07F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9F02DE"/>
    <w:pPr>
      <w:outlineLvl w:val="9"/>
    </w:pPr>
  </w:style>
  <w:style w:type="character" w:styleId="IntenseEmphasis">
    <w:name w:val="Intense Emphasis"/>
    <w:basedOn w:val="DefaultParagraphFont"/>
    <w:uiPriority w:val="21"/>
    <w:qFormat/>
    <w:rsid w:val="003818EF"/>
    <w:rPr>
      <w:i/>
      <w:iCs/>
      <w:color w:val="5B9BD5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8507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07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07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07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07E4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07E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2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23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472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act.fpg.unc.edu/glossary/fidelity" TargetMode="External"/><Relationship Id="rId13" Type="http://schemas.openxmlformats.org/officeDocument/2006/relationships/hyperlink" Target="https://ictp.fpg.unc.edu/resource/community-wide-triple-p-fidelity-assessment-plan/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odules.fpg.unc.edu/ncic/ICTPMod9/index.htm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p.fpg.unc.edu/resource/community-capacity-assessment-for-the-triple-p-system-of-interventions-cca-t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mpact.fpg.unc.edu/glossary/decision-support-data-system-dsd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mpact.fpg.unc.edu/glossary/scale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roppolo\Dropbox%20(FPG)\ICTP\Communications\Templates\2020-ICTP-Tool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31AE6-E9F3-432F-8CA9-B602950DB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2020-ICTP-Tool-Template.dotx</Template>
  <TotalTime>11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Mapping Worksheet Fidelity</dc:title>
  <dc:subject/>
  <dc:creator/>
  <cp:keywords/>
  <dc:description/>
  <cp:lastModifiedBy>Cruz, Shari Danielle</cp:lastModifiedBy>
  <cp:revision>8</cp:revision>
  <dcterms:created xsi:type="dcterms:W3CDTF">2026-04-23T12:24:00Z</dcterms:created>
  <dcterms:modified xsi:type="dcterms:W3CDTF">2026-04-23T12:38:00Z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b4f361fb-b094-45b6-ab50-3235ade50e71</vt:lpwstr>
  </property>
</Properties>
</file>